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A5E02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25" name="Picture 24" descr="2005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September-October-Nov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6" name="Picture 25" descr="2005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September-October-Nov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7" name="Picture 26" descr="2005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September-October-Nov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8" name="Picture 27" descr="2005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September-October-Nov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9" name="Picture 28" descr="2005 September-October-Nov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September-October-Nov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30" name="Picture 29" descr="2005 September-October-Nov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September-October-Nov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31" name="Picture 30" descr="2005 September-October-Nov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September-October-Nov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32" name="Picture 31" descr="2005 September-October-Nov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September-October-Nov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CE1D46"/>
    <w:rsid w:val="000543CF"/>
    <w:rsid w:val="000E3548"/>
    <w:rsid w:val="002E63CD"/>
    <w:rsid w:val="00585480"/>
    <w:rsid w:val="00611B4C"/>
    <w:rsid w:val="00932A48"/>
    <w:rsid w:val="009A5E02"/>
    <w:rsid w:val="00A10B2B"/>
    <w:rsid w:val="00AD7D88"/>
    <w:rsid w:val="00B428BB"/>
    <w:rsid w:val="00CE1D46"/>
    <w:rsid w:val="00D16D4E"/>
    <w:rsid w:val="00E270F6"/>
    <w:rsid w:val="00E34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2017-11-24T16:52:00Z</dcterms:created>
  <dcterms:modified xsi:type="dcterms:W3CDTF">2017-11-24T16:53:00Z</dcterms:modified>
</cp:coreProperties>
</file>